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EE" w:rsidRDefault="001608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 самообразования на межаттестационный период</w:t>
      </w:r>
    </w:p>
    <w:p w:rsidR="001608EE" w:rsidRDefault="001608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Сосновская Юлия Анатольевна</w:t>
      </w:r>
    </w:p>
    <w:p w:rsidR="001608EE" w:rsidRDefault="001608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2019-2024 г. г.</w:t>
      </w:r>
    </w:p>
    <w:p w:rsidR="001608EE" w:rsidRDefault="001608EE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«Проблема психологической подготовки учащихся ДШИ к публичному выступлению».</w:t>
      </w:r>
    </w:p>
    <w:p w:rsidR="001608EE" w:rsidRDefault="001608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 Внедрение в учебный процесс системы упражнений,помогаюющих  преодалеть страх и психологический барьер при публиччных выступлениях</w:t>
      </w:r>
    </w:p>
    <w:p w:rsidR="001608EE" w:rsidRDefault="001608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608EE" w:rsidRDefault="001608E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Осознать причину волнения и разработать комплекс упражнений для преодоления психологического барьера</w:t>
      </w:r>
    </w:p>
    <w:p w:rsidR="001608EE" w:rsidRDefault="001608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Предполагаемый результат: </w:t>
      </w:r>
    </w:p>
    <w:p w:rsidR="001608EE" w:rsidRDefault="001608E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Успешное концертное выступление.Развитие творческой,гармоничной и конкурентно-способной личности</w:t>
      </w:r>
    </w:p>
    <w:tbl>
      <w:tblPr>
        <w:tblW w:w="963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101"/>
        <w:gridCol w:w="1425"/>
        <w:gridCol w:w="3135"/>
        <w:gridCol w:w="2955"/>
      </w:tblGrid>
      <w:tr w:rsidR="001608EE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1608EE">
        <w:tblPrEx>
          <w:tblCellSpacing w:w="-5" w:type="nil"/>
        </w:tblPrEx>
        <w:trPr>
          <w:tblCellSpacing w:w="-5" w:type="nil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год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2019-2020г.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литературой по теме,  постановка целей и задач. </w:t>
            </w:r>
          </w:p>
        </w:tc>
      </w:tr>
      <w:tr w:rsidR="001608EE">
        <w:tblPrEx>
          <w:tblCellSpacing w:w="-5" w:type="nil"/>
        </w:tblPrEx>
        <w:trPr>
          <w:trHeight w:val="1335"/>
          <w:tblCellSpacing w:w="-5" w:type="nil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год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2020-2021г.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фортепианного отдела,открытые уроки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8EE">
        <w:tblPrEx>
          <w:tblCellSpacing w:w="-5" w:type="nil"/>
        </w:tblPrEx>
        <w:trPr>
          <w:tblCellSpacing w:w="-5" w:type="nil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год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2021-2022г.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теоретического и практического материала к конкретной ситуации  Апробация упражнений перед выступлениями 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городских, республиканских,всероссийсиких,международных конкурсах</w:t>
            </w:r>
          </w:p>
        </w:tc>
      </w:tr>
      <w:tr w:rsidR="001608EE">
        <w:tblPrEx>
          <w:tblCellSpacing w:w="-5" w:type="nil"/>
        </w:tblPrEx>
        <w:trPr>
          <w:tblCellSpacing w:w="-5" w:type="nil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год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2022-2023г.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Апробация, корректировка, отслеживание результативности, анализ публичных выступлениях по сравнению с предыдущим годом рекомендации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городских, республиканских,всероссийсиких,международных конкурсах</w:t>
            </w:r>
          </w:p>
        </w:tc>
      </w:tr>
      <w:tr w:rsidR="001608EE">
        <w:tblPrEx>
          <w:tblCellSpacing w:w="-5" w:type="nil"/>
        </w:tblPrEx>
        <w:trPr>
          <w:tblCellSpacing w:w="-5" w:type="nil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год</w:t>
            </w:r>
          </w:p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2023-2024г.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материала по теме, обобщение,  подведение итогов, распространение передового опыта.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EE" w:rsidRDefault="00160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занятия,городские,всероссийские,международные конкурсы</w:t>
            </w:r>
          </w:p>
        </w:tc>
      </w:tr>
    </w:tbl>
    <w:p w:rsidR="001608EE" w:rsidRDefault="001608E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608EE" w:rsidRDefault="00160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Бурлан Ю. Системно-векторная психология (ссылка на интернет источник -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https://sistemno-vektornaya-psixologya-yuriya-burlana-doroga-v-nnikuda/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Гарайшина Д. Страх  публичных выступлений или как побороть страх сцены (ссылка на интернет - источники -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http://svjornal.ru/</w:t>
        </w:r>
      </w:hyperlink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Лучинина О. Музыкальная психология и педагогика - Астрахань, 2004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Федорович В., Тихонова Е. Основы музыкальной психологии. Учебное пособие - М., 2014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Шер  Б. Я больше не боюсь:как преодолеть страх творчества - Манн, 2016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Алексеев А.Д.   История фортепианного искусства. Часть 1 и 2 "Музыка", 1998 г.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Беззубова Н. Методы  преодаления сценического  волнения  в подготовке к концертному выступлению музыканта - исполнителя. - Самара, 2012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Бочкарев Л.Л. Психология музыкальной деятельности. - М., Издательство "Институт психологии РАН", 1997 г.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Вильсон  Г. Психология артистической деятельности  : Таланты и поклонники - Когито-Центр; Москва; 2001.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Гиппенрейтер Ю.Б. Продолжаем общаться с ребенком. - М., АСТ: Астрель, 2008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Гольденвейзер А.Б. Об исполнительсве // Вопросы фортепианного исполнительского - Вып. 1 М., 1965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Григорьев В. Вопросы исполнительской формы и пути ее реализации. //Музыкальное исполнительство и современность. - Музыка, М., 1988.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 воспитании/по материалам книг Я. Корчака и В. Левина - рукопись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Перельман Н. В классе рояля - М ., 1999 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Пилипко Н.В. Приглашение в мир общения. Развивающие занятия по психологии для младших классов. - М., 1999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Самоукина Н.В Игры в школе и дом. Психологические упражнения и коррекционные программмы - М., 1999 г.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Трейси Б. Психология достижений - М., АСТ: Астрель, 2007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Трейси Б. Убеждение.Уверенное выступление в любой ситуации. 2008</w:t>
      </w: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8EE" w:rsidRDefault="00160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Фёдоров Е.Е. К вопросу об эстрадном волнении: Труды ГМПИ  им. Гнесиных. - М., 1979. - Выпуск 43.</w:t>
      </w:r>
    </w:p>
    <w:sectPr w:rsidR="001608EE" w:rsidSect="001608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EE" w:rsidRDefault="001608EE" w:rsidP="001608EE">
      <w:pPr>
        <w:spacing w:after="0" w:line="240" w:lineRule="auto"/>
      </w:pPr>
      <w:r>
        <w:separator/>
      </w:r>
    </w:p>
  </w:endnote>
  <w:endnote w:type="continuationSeparator" w:id="0">
    <w:p w:rsidR="001608EE" w:rsidRDefault="001608EE" w:rsidP="00160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EE" w:rsidRDefault="001608E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EE" w:rsidRDefault="001608E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EE" w:rsidRDefault="001608EE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EE" w:rsidRDefault="001608EE" w:rsidP="001608EE">
      <w:pPr>
        <w:spacing w:after="0" w:line="240" w:lineRule="auto"/>
      </w:pPr>
      <w:r>
        <w:separator/>
      </w:r>
    </w:p>
  </w:footnote>
  <w:footnote w:type="continuationSeparator" w:id="0">
    <w:p w:rsidR="001608EE" w:rsidRDefault="001608EE" w:rsidP="00160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EE" w:rsidRDefault="001608E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EE" w:rsidRDefault="001608E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EE" w:rsidRDefault="001608E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DF0A"/>
    <w:multiLevelType w:val="multilevel"/>
    <w:tmpl w:val="5B84FF67"/>
    <w:lvl w:ilvl="0"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08EE"/>
    <w:rsid w:val="0016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  <w:style w:type="character" w:styleId="Hyperlink">
    <w:name w:val="Hyperlink"/>
    <w:basedOn w:val="DefaultParagraphFont"/>
    <w:uiPriority w:val="99"/>
    <w:rPr>
      <w:rFonts w:ascii="Arial" w:hAnsi="Arial" w:cs="Arial"/>
      <w:color w:val="0000FF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jornal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stemno-vektornaya-psixologya-yuriya-burlana-doroga-v-nnikuda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ДШИДШИДШИДШИДШИДШИДШИДШИ</dc:creator>
  <cp:keywords/>
  <dc:description/>
  <cp:lastModifiedBy/>
  <cp:revision>0</cp:revision>
</cp:coreProperties>
</file>